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17D" w:rsidRPr="00D35E04" w:rsidRDefault="00D9417D" w:rsidP="00FA3019">
      <w:pPr>
        <w:pStyle w:val="Caption"/>
        <w:rPr>
          <w:rFonts w:ascii="Bookman Old Style" w:hAnsi="Bookman Old Style"/>
        </w:rPr>
      </w:pPr>
      <w:r w:rsidRPr="00B54CAD">
        <w:rPr>
          <w:rFonts w:ascii="Bookman Old Style" w:hAnsi="Bookman Old Style"/>
        </w:rPr>
        <w:t>10</w:t>
      </w:r>
      <w:r>
        <w:rPr>
          <w:rFonts w:ascii="Bookman Old Style" w:hAnsi="Bookman Old Style"/>
        </w:rPr>
        <w:t xml:space="preserve"> КЮ белый пояс</w:t>
      </w:r>
    </w:p>
    <w:p w:rsidR="00D9417D" w:rsidRDefault="00D9417D" w:rsidP="00D35E04">
      <w:pPr>
        <w:ind w:left="-426"/>
        <w:jc w:val="center"/>
        <w:rPr>
          <w:sz w:val="36"/>
        </w:rPr>
      </w:pPr>
      <w:r w:rsidRPr="00D14599">
        <w:rPr>
          <w:sz w:val="18"/>
          <w:szCs w:val="18"/>
        </w:rPr>
        <w:t>(</w:t>
      </w:r>
      <w:r w:rsidRPr="00D35E04">
        <w:rPr>
          <w:sz w:val="18"/>
          <w:szCs w:val="18"/>
        </w:rPr>
        <w:t>Запоминание-восприятие основ базы</w:t>
      </w:r>
      <w:r w:rsidRPr="00D14599">
        <w:rPr>
          <w:sz w:val="18"/>
          <w:szCs w:val="18"/>
        </w:rPr>
        <w:t>)</w:t>
      </w:r>
      <w:r>
        <w:rPr>
          <w:sz w:val="36"/>
        </w:rPr>
        <w:t>.</w:t>
      </w:r>
    </w:p>
    <w:p w:rsidR="00D9417D" w:rsidRPr="00D35E04" w:rsidRDefault="00D9417D" w:rsidP="00FA3019">
      <w:pPr>
        <w:pStyle w:val="Caption"/>
        <w:rPr>
          <w:rFonts w:ascii="Bookman Old Style" w:hAnsi="Bookman Old Style"/>
        </w:rPr>
      </w:pPr>
    </w:p>
    <w:p w:rsidR="00D9417D" w:rsidRPr="005065F4" w:rsidRDefault="00D9417D" w:rsidP="00FA3019">
      <w:pPr>
        <w:rPr>
          <w:rFonts w:ascii="Bookman Old Style" w:hAnsi="Bookman Old Style"/>
          <w:b/>
          <w:sz w:val="24"/>
        </w:rPr>
      </w:pPr>
    </w:p>
    <w:p w:rsidR="00D9417D" w:rsidRDefault="00D9417D" w:rsidP="00FA3019">
      <w:pPr>
        <w:rPr>
          <w:rFonts w:ascii="Bookman Old Style" w:hAnsi="Bookman Old Style"/>
          <w:b/>
          <w:sz w:val="24"/>
        </w:rPr>
      </w:pPr>
      <w:smartTag w:uri="urn:schemas-microsoft-com:office:smarttags" w:element="place">
        <w:r>
          <w:rPr>
            <w:rFonts w:ascii="Bookman Old Style" w:hAnsi="Bookman Old Style"/>
            <w:b/>
            <w:sz w:val="24"/>
            <w:lang w:val="en-US"/>
          </w:rPr>
          <w:t>I</w:t>
        </w:r>
        <w:r>
          <w:rPr>
            <w:rFonts w:ascii="Bookman Old Style" w:hAnsi="Bookman Old Style"/>
            <w:b/>
            <w:sz w:val="24"/>
          </w:rPr>
          <w:t>.</w:t>
        </w:r>
      </w:smartTag>
      <w:r>
        <w:rPr>
          <w:rFonts w:ascii="Bookman Old Style" w:hAnsi="Bookman Old Style"/>
          <w:b/>
          <w:sz w:val="24"/>
        </w:rPr>
        <w:t xml:space="preserve"> Кихон</w:t>
      </w:r>
    </w:p>
    <w:p w:rsidR="00D9417D" w:rsidRDefault="00D9417D" w:rsidP="00FA3019">
      <w:pPr>
        <w:rPr>
          <w:rFonts w:ascii="Bookman Old Style" w:hAnsi="Bookman Old Style"/>
          <w:b/>
          <w:sz w:val="24"/>
        </w:rPr>
      </w:pPr>
    </w:p>
    <w:p w:rsidR="00D9417D" w:rsidRPr="00BD7881" w:rsidRDefault="00D9417D" w:rsidP="00BD788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1. </w:t>
      </w:r>
      <w:r w:rsidRPr="00BD7881">
        <w:rPr>
          <w:rFonts w:ascii="Bookman Old Style" w:hAnsi="Bookman Old Style"/>
          <w:sz w:val="24"/>
          <w:szCs w:val="24"/>
        </w:rPr>
        <w:t>ЗД л/п – Назад</w:t>
      </w:r>
    </w:p>
    <w:p w:rsidR="00D9417D" w:rsidRPr="00BD7881" w:rsidRDefault="00D9417D" w:rsidP="00BD788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BD7881">
        <w:rPr>
          <w:rFonts w:ascii="Bookman Old Style" w:hAnsi="Bookman Old Style"/>
          <w:sz w:val="24"/>
          <w:szCs w:val="24"/>
        </w:rPr>
        <w:t>2.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BD7881">
        <w:rPr>
          <w:rFonts w:ascii="Bookman Old Style" w:hAnsi="Bookman Old Style"/>
          <w:sz w:val="24"/>
          <w:szCs w:val="24"/>
        </w:rPr>
        <w:t>КК л/п – Назад</w:t>
      </w:r>
    </w:p>
    <w:p w:rsidR="00D9417D" w:rsidRPr="00793BE9" w:rsidRDefault="00D9417D" w:rsidP="00FA301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3</w:t>
      </w:r>
      <w:r w:rsidRPr="000E2926">
        <w:rPr>
          <w:rFonts w:ascii="Bookman Old Style" w:hAnsi="Bookman Old Style"/>
          <w:sz w:val="24"/>
          <w:szCs w:val="24"/>
        </w:rPr>
        <w:t>. КД, н</w:t>
      </w:r>
      <w:r>
        <w:rPr>
          <w:rFonts w:ascii="Bookman Old Style" w:hAnsi="Bookman Old Style"/>
          <w:sz w:val="24"/>
          <w:szCs w:val="24"/>
        </w:rPr>
        <w:t>амести</w:t>
      </w:r>
      <w:r w:rsidRPr="000E2926"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Цуки                 </w:t>
      </w:r>
      <w:r w:rsidRPr="00292303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  </w:t>
      </w:r>
      <w:r w:rsidRPr="000E2926">
        <w:rPr>
          <w:rFonts w:ascii="Bookman Old Style" w:hAnsi="Bookman Old Style"/>
          <w:i/>
          <w:sz w:val="24"/>
          <w:szCs w:val="24"/>
        </w:rPr>
        <w:t xml:space="preserve">х 5 </w:t>
      </w:r>
      <w:r w:rsidRPr="00793BE9">
        <w:rPr>
          <w:rFonts w:ascii="Bookman Old Style" w:hAnsi="Bookman Old Style"/>
          <w:i/>
          <w:sz w:val="24"/>
          <w:szCs w:val="24"/>
        </w:rPr>
        <w:t>раз.</w:t>
      </w:r>
    </w:p>
    <w:p w:rsidR="00D9417D" w:rsidRPr="000E2926" w:rsidRDefault="00D9417D" w:rsidP="00FA301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4. КД, </w:t>
      </w:r>
      <w:r w:rsidRPr="000E2926">
        <w:rPr>
          <w:rFonts w:ascii="Bookman Old Style" w:hAnsi="Bookman Old Style"/>
          <w:sz w:val="24"/>
          <w:szCs w:val="24"/>
        </w:rPr>
        <w:t>н</w:t>
      </w:r>
      <w:r>
        <w:rPr>
          <w:rFonts w:ascii="Bookman Old Style" w:hAnsi="Bookman Old Style"/>
          <w:sz w:val="24"/>
          <w:szCs w:val="24"/>
        </w:rPr>
        <w:t>амести</w:t>
      </w:r>
      <w:r w:rsidRPr="000E2926">
        <w:rPr>
          <w:rFonts w:ascii="Bookman Old Style" w:hAnsi="Bookman Old Style"/>
          <w:sz w:val="24"/>
          <w:szCs w:val="24"/>
        </w:rPr>
        <w:t xml:space="preserve">,  Санбон Цуки     </w:t>
      </w:r>
      <w:r w:rsidRPr="001F0BCD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i/>
          <w:sz w:val="24"/>
          <w:szCs w:val="24"/>
        </w:rPr>
        <w:t>х 5 раз.</w:t>
      </w:r>
    </w:p>
    <w:p w:rsidR="00D9417D" w:rsidRPr="000E2926" w:rsidRDefault="00D9417D" w:rsidP="00B54CA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5. КД,</w:t>
      </w:r>
      <w:r w:rsidRPr="000E2926">
        <w:rPr>
          <w:rFonts w:ascii="Bookman Old Style" w:hAnsi="Bookman Old Style"/>
          <w:sz w:val="24"/>
          <w:szCs w:val="24"/>
        </w:rPr>
        <w:t xml:space="preserve"> н</w:t>
      </w:r>
      <w:r>
        <w:rPr>
          <w:rFonts w:ascii="Bookman Old Style" w:hAnsi="Bookman Old Style"/>
          <w:sz w:val="24"/>
          <w:szCs w:val="24"/>
        </w:rPr>
        <w:t>амести</w:t>
      </w:r>
      <w:r w:rsidRPr="000E2926">
        <w:rPr>
          <w:rFonts w:ascii="Bookman Old Style" w:hAnsi="Bookman Old Style"/>
          <w:sz w:val="24"/>
          <w:szCs w:val="24"/>
        </w:rPr>
        <w:t xml:space="preserve">,  Аге Уке             </w:t>
      </w:r>
      <w:r w:rsidRPr="001F0BCD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  </w:t>
      </w:r>
      <w:r w:rsidRPr="000E2926">
        <w:rPr>
          <w:rFonts w:ascii="Bookman Old Style" w:hAnsi="Bookman Old Style"/>
          <w:i/>
          <w:sz w:val="24"/>
          <w:szCs w:val="24"/>
        </w:rPr>
        <w:t>х 5 раз.</w:t>
      </w:r>
    </w:p>
    <w:p w:rsidR="00D9417D" w:rsidRPr="000E2926" w:rsidRDefault="00D9417D" w:rsidP="00FA301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6. КД, </w:t>
      </w:r>
      <w:r w:rsidRPr="000E2926">
        <w:rPr>
          <w:rFonts w:ascii="Bookman Old Style" w:hAnsi="Bookman Old Style"/>
          <w:sz w:val="24"/>
          <w:szCs w:val="24"/>
        </w:rPr>
        <w:t>н</w:t>
      </w:r>
      <w:r>
        <w:rPr>
          <w:rFonts w:ascii="Bookman Old Style" w:hAnsi="Bookman Old Style"/>
          <w:sz w:val="24"/>
          <w:szCs w:val="24"/>
        </w:rPr>
        <w:t>амести</w:t>
      </w:r>
      <w:r w:rsidRPr="000E2926">
        <w:rPr>
          <w:rFonts w:ascii="Bookman Old Style" w:hAnsi="Bookman Old Style"/>
          <w:sz w:val="24"/>
          <w:szCs w:val="24"/>
        </w:rPr>
        <w:t>,</w:t>
      </w:r>
      <w:r w:rsidRPr="00BE4BD4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 Сото Уде Уке     </w:t>
      </w:r>
      <w:r w:rsidRPr="001F0BCD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i/>
          <w:sz w:val="24"/>
          <w:szCs w:val="24"/>
        </w:rPr>
        <w:t>х 5 раз.</w:t>
      </w:r>
    </w:p>
    <w:p w:rsidR="00D9417D" w:rsidRPr="000E2926" w:rsidRDefault="00D9417D" w:rsidP="00FA301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7. КД, </w:t>
      </w:r>
      <w:r w:rsidRPr="000E2926">
        <w:rPr>
          <w:rFonts w:ascii="Bookman Old Style" w:hAnsi="Bookman Old Style"/>
          <w:sz w:val="24"/>
          <w:szCs w:val="24"/>
        </w:rPr>
        <w:t>н</w:t>
      </w:r>
      <w:r>
        <w:rPr>
          <w:rFonts w:ascii="Bookman Old Style" w:hAnsi="Bookman Old Style"/>
          <w:sz w:val="24"/>
          <w:szCs w:val="24"/>
        </w:rPr>
        <w:t>амести</w:t>
      </w:r>
      <w:r w:rsidRPr="000E2926">
        <w:rPr>
          <w:rFonts w:ascii="Bookman Old Style" w:hAnsi="Bookman Old Style"/>
          <w:sz w:val="24"/>
          <w:szCs w:val="24"/>
        </w:rPr>
        <w:t xml:space="preserve">, Уче Удэ Уке.      </w:t>
      </w:r>
      <w:r w:rsidRPr="001F0BCD">
        <w:rPr>
          <w:rFonts w:ascii="Bookman Old Style" w:hAnsi="Bookman Old Style"/>
          <w:sz w:val="24"/>
          <w:szCs w:val="24"/>
        </w:rPr>
        <w:t xml:space="preserve">  </w:t>
      </w:r>
      <w:r w:rsidRPr="000E2926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i/>
          <w:sz w:val="24"/>
          <w:szCs w:val="24"/>
        </w:rPr>
        <w:t>х 5 раз.</w:t>
      </w:r>
    </w:p>
    <w:p w:rsidR="00D9417D" w:rsidRPr="000E2926" w:rsidRDefault="00D9417D" w:rsidP="00FA3019">
      <w:pPr>
        <w:rPr>
          <w:rFonts w:ascii="Bookman Old Style" w:hAnsi="Bookman Old Style"/>
          <w:i/>
          <w:sz w:val="24"/>
          <w:szCs w:val="24"/>
        </w:rPr>
      </w:pPr>
      <w:r w:rsidRPr="000E2926"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>8. КД,</w:t>
      </w:r>
      <w:r w:rsidRPr="00BE4BD4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>н</w:t>
      </w:r>
      <w:r>
        <w:rPr>
          <w:rFonts w:ascii="Bookman Old Style" w:hAnsi="Bookman Old Style"/>
          <w:sz w:val="24"/>
          <w:szCs w:val="24"/>
        </w:rPr>
        <w:t xml:space="preserve">амести </w:t>
      </w:r>
      <w:r w:rsidRPr="000E2926">
        <w:rPr>
          <w:rFonts w:ascii="Bookman Old Style" w:hAnsi="Bookman Old Style"/>
          <w:sz w:val="24"/>
          <w:szCs w:val="24"/>
        </w:rPr>
        <w:t>,</w:t>
      </w:r>
      <w:r w:rsidRPr="00BE4BD4">
        <w:rPr>
          <w:rFonts w:ascii="Bookman Old Style" w:hAnsi="Bookman Old Style"/>
          <w:sz w:val="24"/>
          <w:szCs w:val="24"/>
        </w:rPr>
        <w:t xml:space="preserve"> </w:t>
      </w:r>
      <w:r w:rsidRPr="000E2926">
        <w:rPr>
          <w:rFonts w:ascii="Bookman Old Style" w:hAnsi="Bookman Old Style"/>
          <w:sz w:val="24"/>
          <w:szCs w:val="24"/>
        </w:rPr>
        <w:t xml:space="preserve"> Гедан Барай       </w:t>
      </w:r>
      <w:r w:rsidRPr="000E2926">
        <w:rPr>
          <w:rFonts w:ascii="Bookman Old Style" w:hAnsi="Bookman Old Style"/>
          <w:i/>
          <w:sz w:val="24"/>
          <w:szCs w:val="24"/>
        </w:rPr>
        <w:t>х 5 раз.</w:t>
      </w:r>
    </w:p>
    <w:p w:rsidR="00D9417D" w:rsidRPr="000E2926" w:rsidRDefault="00D9417D" w:rsidP="000E2926">
      <w:pPr>
        <w:ind w:left="-284"/>
        <w:rPr>
          <w:rFonts w:ascii="Bookman Old Style" w:hAnsi="Bookman Old Style"/>
          <w:i/>
        </w:rPr>
      </w:pPr>
    </w:p>
    <w:p w:rsidR="00D9417D" w:rsidRPr="00C13369" w:rsidRDefault="00D9417D" w:rsidP="00C13369">
      <w:pPr>
        <w:ind w:left="-284"/>
        <w:rPr>
          <w:rFonts w:ascii="Bookman Old Style" w:hAnsi="Bookman Old Style"/>
          <w:b/>
          <w:i/>
        </w:rPr>
      </w:pPr>
      <w:r w:rsidRPr="000E2926">
        <w:rPr>
          <w:rFonts w:ascii="Bookman Old Style" w:hAnsi="Bookman Old Style"/>
          <w:i/>
        </w:rPr>
        <w:t xml:space="preserve">                                  </w:t>
      </w:r>
    </w:p>
    <w:p w:rsidR="00D9417D" w:rsidRDefault="00D9417D" w:rsidP="00FA3019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  <w:lang w:val="en-US"/>
        </w:rPr>
        <w:t>II</w:t>
      </w:r>
      <w:r w:rsidRPr="005065F4">
        <w:rPr>
          <w:rFonts w:ascii="Bookman Old Style" w:hAnsi="Bookman Old Style"/>
          <w:b/>
          <w:sz w:val="24"/>
        </w:rPr>
        <w:t>.</w:t>
      </w:r>
      <w:r>
        <w:rPr>
          <w:rFonts w:ascii="Bookman Old Style" w:hAnsi="Bookman Old Style"/>
          <w:b/>
          <w:sz w:val="24"/>
        </w:rPr>
        <w:t xml:space="preserve"> Ката</w:t>
      </w:r>
    </w:p>
    <w:p w:rsidR="00D9417D" w:rsidRDefault="00D9417D" w:rsidP="00FA3019">
      <w:pPr>
        <w:rPr>
          <w:rFonts w:ascii="Bookman Old Style" w:hAnsi="Bookman Old Style"/>
          <w:sz w:val="24"/>
        </w:rPr>
      </w:pP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</w:t>
      </w:r>
      <w:r w:rsidRPr="00B54CAD">
        <w:rPr>
          <w:rFonts w:ascii="Bookman Old Style" w:hAnsi="Bookman Old Style"/>
          <w:sz w:val="24"/>
        </w:rPr>
        <w:t>Тайкиёку</w:t>
      </w:r>
      <w:r>
        <w:rPr>
          <w:rFonts w:ascii="Bookman Old Style" w:hAnsi="Bookman Old Style"/>
          <w:sz w:val="24"/>
        </w:rPr>
        <w:t xml:space="preserve"> Шодан</w:t>
      </w:r>
    </w:p>
    <w:p w:rsidR="00D9417D" w:rsidRPr="005065F4" w:rsidRDefault="00D9417D" w:rsidP="00FA3019">
      <w:pPr>
        <w:rPr>
          <w:rFonts w:ascii="Bookman Old Style" w:hAnsi="Bookman Old Style"/>
          <w:b/>
          <w:sz w:val="24"/>
        </w:rPr>
      </w:pPr>
    </w:p>
    <w:p w:rsidR="00D9417D" w:rsidRDefault="00D9417D" w:rsidP="00FA3019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  <w:lang w:val="en-US"/>
        </w:rPr>
        <w:t>III</w:t>
      </w:r>
      <w:r>
        <w:rPr>
          <w:rFonts w:ascii="Bookman Old Style" w:hAnsi="Bookman Old Style"/>
          <w:b/>
          <w:sz w:val="24"/>
        </w:rPr>
        <w:t>. Кумитэ</w:t>
      </w:r>
    </w:p>
    <w:p w:rsidR="00D9417D" w:rsidRDefault="00D9417D" w:rsidP="00FA3019">
      <w:pPr>
        <w:ind w:left="360"/>
        <w:rPr>
          <w:rFonts w:ascii="Bookman Old Style" w:hAnsi="Bookman Old Style"/>
          <w:sz w:val="24"/>
        </w:rPr>
      </w:pPr>
    </w:p>
    <w:p w:rsidR="00D9417D" w:rsidRPr="0027598B" w:rsidRDefault="00D9417D" w:rsidP="0027598B">
      <w:pPr>
        <w:ind w:left="36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Кихон кумитэ</w:t>
      </w:r>
    </w:p>
    <w:p w:rsidR="00D9417D" w:rsidRPr="00E15869" w:rsidRDefault="00D9417D" w:rsidP="00FA3019">
      <w:pPr>
        <w:ind w:left="360"/>
        <w:rPr>
          <w:rFonts w:ascii="Bookman Old Style" w:hAnsi="Bookman Old Style"/>
          <w:sz w:val="24"/>
          <w:lang w:val="en-US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3119"/>
        <w:gridCol w:w="4244"/>
      </w:tblGrid>
      <w:tr w:rsidR="00D9417D" w:rsidTr="00020A39">
        <w:trPr>
          <w:trHeight w:val="595"/>
        </w:trPr>
        <w:tc>
          <w:tcPr>
            <w:tcW w:w="1843" w:type="dxa"/>
          </w:tcPr>
          <w:p w:rsidR="00D9417D" w:rsidRDefault="00D9417D" w:rsidP="00B0267C">
            <w:pPr>
              <w:ind w:left="-76" w:right="-76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9" w:type="dxa"/>
          </w:tcPr>
          <w:p w:rsidR="00D9417D" w:rsidRDefault="00D9417D" w:rsidP="00B0267C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Тори</w:t>
            </w:r>
          </w:p>
          <w:p w:rsidR="00D9417D" w:rsidRDefault="00D9417D" w:rsidP="00B0267C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(атакующий)</w:t>
            </w:r>
          </w:p>
        </w:tc>
        <w:tc>
          <w:tcPr>
            <w:tcW w:w="4244" w:type="dxa"/>
          </w:tcPr>
          <w:p w:rsidR="00D9417D" w:rsidRDefault="00D9417D" w:rsidP="00B0267C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Уке</w:t>
            </w:r>
          </w:p>
          <w:p w:rsidR="00D9417D" w:rsidRDefault="00D9417D" w:rsidP="00B0267C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(защищающийся)</w:t>
            </w:r>
          </w:p>
        </w:tc>
      </w:tr>
      <w:tr w:rsidR="00D9417D" w:rsidTr="00020A39">
        <w:trPr>
          <w:trHeight w:val="320"/>
        </w:trPr>
        <w:tc>
          <w:tcPr>
            <w:tcW w:w="1843" w:type="dxa"/>
          </w:tcPr>
          <w:p w:rsidR="00D9417D" w:rsidRDefault="00D9417D" w:rsidP="00B0267C">
            <w:pPr>
              <w:ind w:left="-76" w:right="-76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Начальная стойка</w:t>
            </w:r>
          </w:p>
        </w:tc>
        <w:tc>
          <w:tcPr>
            <w:tcW w:w="3119" w:type="dxa"/>
          </w:tcPr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Намести Киба Дачи</w:t>
            </w:r>
          </w:p>
        </w:tc>
        <w:tc>
          <w:tcPr>
            <w:tcW w:w="4244" w:type="dxa"/>
          </w:tcPr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Наместеи Киба Дачи</w:t>
            </w:r>
          </w:p>
        </w:tc>
      </w:tr>
      <w:tr w:rsidR="00D9417D" w:rsidTr="00020A39">
        <w:trPr>
          <w:trHeight w:val="343"/>
        </w:trPr>
        <w:tc>
          <w:tcPr>
            <w:tcW w:w="1843" w:type="dxa"/>
          </w:tcPr>
          <w:p w:rsidR="00D9417D" w:rsidRDefault="00D9417D" w:rsidP="00B0267C">
            <w:pPr>
              <w:ind w:left="-76" w:right="-76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Движение</w:t>
            </w:r>
          </w:p>
        </w:tc>
        <w:tc>
          <w:tcPr>
            <w:tcW w:w="3119" w:type="dxa"/>
          </w:tcPr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Намести</w:t>
            </w:r>
          </w:p>
        </w:tc>
        <w:tc>
          <w:tcPr>
            <w:tcW w:w="4244" w:type="dxa"/>
          </w:tcPr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Намести</w:t>
            </w:r>
          </w:p>
        </w:tc>
      </w:tr>
      <w:tr w:rsidR="00D9417D" w:rsidTr="00020A39">
        <w:trPr>
          <w:trHeight w:val="2453"/>
        </w:trPr>
        <w:tc>
          <w:tcPr>
            <w:tcW w:w="1843" w:type="dxa"/>
          </w:tcPr>
          <w:p w:rsidR="00D9417D" w:rsidRDefault="00D9417D" w:rsidP="00B0267C">
            <w:pPr>
              <w:ind w:left="-76" w:right="-76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Действие</w:t>
            </w:r>
          </w:p>
        </w:tc>
        <w:tc>
          <w:tcPr>
            <w:tcW w:w="3119" w:type="dxa"/>
          </w:tcPr>
          <w:p w:rsidR="00D9417D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1.  Цуки Ёдан х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5</w:t>
            </w:r>
          </w:p>
          <w:p w:rsidR="00D9417D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</w:p>
          <w:p w:rsidR="00D9417D" w:rsidRPr="009039E6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2.  Цуки Чудан х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5</w:t>
            </w:r>
          </w:p>
          <w:p w:rsidR="00D9417D" w:rsidRPr="009039E6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</w:p>
          <w:p w:rsidR="00D9417D" w:rsidRPr="009039E6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3.  Цуки Чудан</w:t>
            </w:r>
            <w:r w:rsidRPr="00E15869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lang w:val="en-US"/>
              </w:rPr>
              <w:t>x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 w:rsidRPr="00E15869">
              <w:rPr>
                <w:rFonts w:ascii="Bookman Old Style" w:hAnsi="Bookman Old Style"/>
                <w:sz w:val="24"/>
              </w:rPr>
              <w:t>5</w:t>
            </w:r>
          </w:p>
          <w:p w:rsidR="00D9417D" w:rsidRPr="009039E6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</w:p>
          <w:p w:rsidR="00D9417D" w:rsidRPr="00E15869" w:rsidRDefault="00D9417D" w:rsidP="00B0267C">
            <w:pPr>
              <w:ind w:left="-92" w:right="-91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4.  Цуки Гедан</w:t>
            </w:r>
            <w:r w:rsidRPr="00E15869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lang w:val="en-US"/>
              </w:rPr>
              <w:t>x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 w:rsidRPr="00E15869">
              <w:rPr>
                <w:rFonts w:ascii="Bookman Old Style" w:hAnsi="Bookman Old Style"/>
                <w:sz w:val="24"/>
              </w:rPr>
              <w:t>5</w:t>
            </w:r>
          </w:p>
        </w:tc>
        <w:tc>
          <w:tcPr>
            <w:tcW w:w="4244" w:type="dxa"/>
          </w:tcPr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1.</w:t>
            </w:r>
            <w:r w:rsidRPr="00E15869">
              <w:rPr>
                <w:rFonts w:ascii="Bookman Old Style" w:hAnsi="Bookman Old Style"/>
                <w:sz w:val="24"/>
              </w:rPr>
              <w:t xml:space="preserve"> 5 </w:t>
            </w:r>
            <w:r>
              <w:rPr>
                <w:rFonts w:ascii="Bookman Old Style" w:hAnsi="Bookman Old Style"/>
                <w:sz w:val="24"/>
                <w:lang w:val="en-US"/>
              </w:rPr>
              <w:t>x</w:t>
            </w:r>
            <w:r w:rsidRPr="00E15869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Аге Уке /последний</w:t>
            </w:r>
          </w:p>
          <w:p w:rsidR="00D9417D" w:rsidRPr="00E15869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с Гияку Цуки Чудан </w:t>
            </w:r>
          </w:p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2. 5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x Сото Уке/последний </w:t>
            </w:r>
          </w:p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с Гияку Цуки Чудан</w:t>
            </w:r>
          </w:p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3. </w:t>
            </w:r>
            <w:r w:rsidRPr="009039E6">
              <w:rPr>
                <w:rFonts w:ascii="Bookman Old Style" w:hAnsi="Bookman Old Style"/>
                <w:sz w:val="24"/>
              </w:rPr>
              <w:t xml:space="preserve">5 </w:t>
            </w:r>
            <w:r>
              <w:rPr>
                <w:rFonts w:ascii="Bookman Old Style" w:hAnsi="Bookman Old Style"/>
                <w:sz w:val="24"/>
                <w:lang w:val="en-US"/>
              </w:rPr>
              <w:t>x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Учи Уде Уке /последний</w:t>
            </w:r>
          </w:p>
          <w:p w:rsidR="00D9417D" w:rsidRDefault="00D9417D" w:rsidP="00B0267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</w:t>
            </w:r>
            <w:r w:rsidRPr="00701387">
              <w:rPr>
                <w:rFonts w:ascii="Bookman Old Style" w:hAnsi="Bookman Old Style"/>
                <w:sz w:val="16"/>
                <w:szCs w:val="16"/>
              </w:rPr>
              <w:t>С</w:t>
            </w:r>
            <w:r>
              <w:rPr>
                <w:rFonts w:ascii="Bookman Old Style" w:hAnsi="Bookman Old Style"/>
                <w:sz w:val="24"/>
              </w:rPr>
              <w:t xml:space="preserve"> Гияку Цуки Чудан</w:t>
            </w:r>
          </w:p>
          <w:p w:rsidR="00D9417D" w:rsidRDefault="00D9417D" w:rsidP="00B0267C">
            <w:pPr>
              <w:ind w:left="-828" w:firstLine="828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4.</w:t>
            </w:r>
            <w:r w:rsidRPr="009039E6">
              <w:rPr>
                <w:rFonts w:ascii="Bookman Old Style" w:hAnsi="Bookman Old Style"/>
                <w:sz w:val="24"/>
              </w:rPr>
              <w:t xml:space="preserve"> 5 </w:t>
            </w:r>
            <w:r>
              <w:rPr>
                <w:rFonts w:ascii="Bookman Old Style" w:hAnsi="Bookman Old Style"/>
                <w:sz w:val="24"/>
                <w:lang w:val="en-US"/>
              </w:rPr>
              <w:t>x</w:t>
            </w:r>
            <w:r w:rsidRPr="009039E6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Гедан Барай /</w:t>
            </w:r>
          </w:p>
          <w:p w:rsidR="00D9417D" w:rsidRPr="009039E6" w:rsidRDefault="00D9417D" w:rsidP="00B0267C">
            <w:pPr>
              <w:ind w:left="-828" w:firstLine="828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с Гияку Цуки Ёдан</w:t>
            </w:r>
          </w:p>
        </w:tc>
      </w:tr>
    </w:tbl>
    <w:p w:rsidR="00D9417D" w:rsidRDefault="00D9417D" w:rsidP="00C13369">
      <w:pPr>
        <w:rPr>
          <w:rFonts w:ascii="Bookman Old Style" w:hAnsi="Bookman Old Style"/>
          <w:i/>
        </w:rPr>
      </w:pPr>
      <w:r>
        <w:rPr>
          <w:rFonts w:ascii="Bookman Old Style" w:hAnsi="Bookman Old Style"/>
          <w:sz w:val="22"/>
          <w:szCs w:val="22"/>
        </w:rPr>
        <w:t xml:space="preserve">    </w:t>
      </w:r>
      <w:r w:rsidRPr="000E2926">
        <w:rPr>
          <w:rFonts w:ascii="Bookman Old Style" w:hAnsi="Bookman Old Style"/>
          <w:sz w:val="22"/>
          <w:szCs w:val="22"/>
        </w:rPr>
        <w:t xml:space="preserve"> Примечание: </w:t>
      </w:r>
      <w:r w:rsidRPr="000E2926">
        <w:rPr>
          <w:rFonts w:ascii="Bookman Old Style" w:hAnsi="Bookman Old Style"/>
        </w:rPr>
        <w:t xml:space="preserve">( </w:t>
      </w:r>
      <w:r w:rsidRPr="000E2926">
        <w:rPr>
          <w:rFonts w:ascii="Bookman Old Style" w:hAnsi="Bookman Old Style"/>
          <w:b/>
        </w:rPr>
        <w:t>–</w:t>
      </w:r>
      <w:r w:rsidRPr="000E2926">
        <w:rPr>
          <w:rFonts w:ascii="Bookman Old Style" w:hAnsi="Bookman Old Style"/>
          <w:i/>
        </w:rPr>
        <w:t xml:space="preserve"> </w:t>
      </w:r>
      <w:r>
        <w:rPr>
          <w:rFonts w:ascii="Bookman Old Style" w:hAnsi="Bookman Old Style"/>
          <w:i/>
        </w:rPr>
        <w:t>техника с шаг</w:t>
      </w:r>
      <w:r w:rsidRPr="00292303">
        <w:rPr>
          <w:rFonts w:ascii="Bookman Old Style" w:hAnsi="Bookman Old Style"/>
          <w:i/>
        </w:rPr>
        <w:t>о</w:t>
      </w:r>
      <w:r w:rsidRPr="000E2926">
        <w:rPr>
          <w:rFonts w:ascii="Bookman Old Style" w:hAnsi="Bookman Old Style"/>
          <w:i/>
        </w:rPr>
        <w:t>м,</w:t>
      </w:r>
      <w:r w:rsidRPr="001D6378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/</w:t>
      </w:r>
      <w:r w:rsidRPr="005A2258">
        <w:rPr>
          <w:rFonts w:ascii="Bookman Old Style" w:hAnsi="Bookman Old Style"/>
          <w:i/>
        </w:rPr>
        <w:t>техника на месте</w:t>
      </w:r>
      <w:r>
        <w:rPr>
          <w:rFonts w:ascii="Bookman Old Style" w:hAnsi="Bookman Old Style"/>
          <w:i/>
        </w:rPr>
        <w:t>,</w:t>
      </w:r>
      <w:r w:rsidRPr="000E2926">
        <w:rPr>
          <w:rFonts w:ascii="Bookman Old Style" w:hAnsi="Bookman Old Style"/>
        </w:rPr>
        <w:t xml:space="preserve"> </w:t>
      </w:r>
      <w:r w:rsidRPr="00FE4168">
        <w:rPr>
          <w:rFonts w:ascii="Bookman Old Style" w:hAnsi="Bookman Old Style"/>
          <w:b/>
          <w:i/>
        </w:rPr>
        <w:t>+</w:t>
      </w:r>
      <w:r>
        <w:rPr>
          <w:rFonts w:ascii="Bookman Old Style" w:hAnsi="Bookman Old Style"/>
          <w:i/>
        </w:rPr>
        <w:t xml:space="preserve"> </w:t>
      </w:r>
      <w:r w:rsidRPr="002E572E">
        <w:rPr>
          <w:rFonts w:ascii="Bookman Old Style" w:hAnsi="Bookman Old Style"/>
          <w:i/>
        </w:rPr>
        <w:t xml:space="preserve">техника </w:t>
      </w:r>
      <w:r>
        <w:rPr>
          <w:rFonts w:ascii="Bookman Old Style" w:hAnsi="Bookman Old Style"/>
          <w:i/>
        </w:rPr>
        <w:t>одной рукой,</w:t>
      </w:r>
    </w:p>
    <w:p w:rsidR="00D9417D" w:rsidRPr="001D6378" w:rsidRDefault="00D9417D" w:rsidP="003C46BC">
      <w:pPr>
        <w:ind w:left="-284"/>
        <w:rPr>
          <w:rFonts w:ascii="Bookman Old Style" w:hAnsi="Bookman Old Style"/>
        </w:rPr>
      </w:pPr>
      <w:r w:rsidRPr="00240D57"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  <w:b/>
          <w:i/>
        </w:rPr>
        <w:t xml:space="preserve">                </w:t>
      </w:r>
      <w:r w:rsidRPr="00240D57">
        <w:rPr>
          <w:rFonts w:ascii="Bookman Old Style" w:hAnsi="Bookman Old Style"/>
          <w:b/>
          <w:i/>
        </w:rPr>
        <w:t>ЗД</w:t>
      </w:r>
      <w:r w:rsidRPr="000E2926">
        <w:rPr>
          <w:rFonts w:ascii="Bookman Old Style" w:hAnsi="Bookman Old Style"/>
          <w:i/>
        </w:rPr>
        <w:t xml:space="preserve"> </w:t>
      </w:r>
      <w:r>
        <w:rPr>
          <w:rFonts w:ascii="Bookman Old Style" w:hAnsi="Bookman Old Style"/>
          <w:i/>
        </w:rPr>
        <w:t>-Зенкуцу Да</w:t>
      </w:r>
      <w:r w:rsidRPr="00F953D4">
        <w:rPr>
          <w:rFonts w:ascii="Bookman Old Style" w:hAnsi="Bookman Old Style"/>
          <w:i/>
        </w:rPr>
        <w:t>чи</w:t>
      </w:r>
      <w:r>
        <w:rPr>
          <w:rFonts w:ascii="Bookman Old Style" w:hAnsi="Bookman Old Style"/>
          <w:i/>
        </w:rPr>
        <w:t xml:space="preserve">,  </w:t>
      </w:r>
      <w:r w:rsidRPr="00240D57">
        <w:rPr>
          <w:rFonts w:ascii="Bookman Old Style" w:hAnsi="Bookman Old Style"/>
          <w:b/>
          <w:i/>
        </w:rPr>
        <w:t>КК</w:t>
      </w:r>
      <w:r w:rsidRPr="000E2926">
        <w:rPr>
          <w:rFonts w:ascii="Bookman Old Style" w:hAnsi="Bookman Old Style"/>
          <w:i/>
        </w:rPr>
        <w:t>- Какутцу Дачи,</w:t>
      </w:r>
      <w:r>
        <w:rPr>
          <w:rFonts w:ascii="Bookman Old Style" w:hAnsi="Bookman Old Style"/>
        </w:rPr>
        <w:t xml:space="preserve"> </w:t>
      </w:r>
      <w:r w:rsidRPr="00240D57">
        <w:rPr>
          <w:rFonts w:ascii="Bookman Old Style" w:hAnsi="Bookman Old Style"/>
          <w:b/>
          <w:i/>
        </w:rPr>
        <w:t>КД</w:t>
      </w:r>
      <w:r>
        <w:rPr>
          <w:rFonts w:ascii="Bookman Old Style" w:hAnsi="Bookman Old Style"/>
          <w:i/>
        </w:rPr>
        <w:t xml:space="preserve">-Киба Дач, </w:t>
      </w:r>
      <w:r w:rsidRPr="00572350">
        <w:rPr>
          <w:rFonts w:ascii="Bookman Old Style" w:hAnsi="Bookman Old Style"/>
          <w:b/>
        </w:rPr>
        <w:t>л/п</w:t>
      </w:r>
      <w:r>
        <w:rPr>
          <w:rFonts w:ascii="Bookman Old Style" w:hAnsi="Bookman Old Style"/>
          <w:i/>
        </w:rPr>
        <w:t xml:space="preserve"> </w:t>
      </w:r>
      <w:r w:rsidRPr="00572350">
        <w:rPr>
          <w:rFonts w:ascii="Bookman Old Style" w:hAnsi="Bookman Old Style"/>
        </w:rPr>
        <w:t>-</w:t>
      </w:r>
      <w:r>
        <w:rPr>
          <w:rFonts w:ascii="Bookman Old Style" w:hAnsi="Bookman Old Style"/>
          <w:i/>
        </w:rPr>
        <w:t xml:space="preserve"> левая, правая нога</w:t>
      </w:r>
      <w:r w:rsidRPr="000E2926">
        <w:rPr>
          <w:rFonts w:ascii="Bookman Old Style" w:hAnsi="Bookman Old Style"/>
          <w:i/>
        </w:rPr>
        <w:t>.)</w:t>
      </w:r>
      <w:r>
        <w:rPr>
          <w:rFonts w:ascii="Bookman Old Style" w:hAnsi="Bookman Old Style"/>
          <w:sz w:val="28"/>
          <w:szCs w:val="28"/>
        </w:rPr>
        <w:t xml:space="preserve">  </w:t>
      </w:r>
      <w:r w:rsidRPr="005A2258">
        <w:rPr>
          <w:rFonts w:ascii="Bookman Old Style" w:hAnsi="Bookman Old Style"/>
          <w:sz w:val="28"/>
          <w:szCs w:val="28"/>
        </w:rPr>
        <w:t xml:space="preserve"> </w:t>
      </w:r>
    </w:p>
    <w:p w:rsidR="00D9417D" w:rsidRDefault="00D9417D" w:rsidP="00C13369">
      <w:pPr>
        <w:rPr>
          <w:rFonts w:ascii="Bookman Old Style" w:hAnsi="Bookman Old Style"/>
          <w:i/>
        </w:rPr>
      </w:pPr>
    </w:p>
    <w:p w:rsidR="00D9417D" w:rsidRPr="00D14599" w:rsidRDefault="00D9417D" w:rsidP="00D14599">
      <w:pPr>
        <w:ind w:left="-284"/>
        <w:rPr>
          <w:rFonts w:ascii="Bookman Old Style" w:hAnsi="Bookman Old Style"/>
          <w:i/>
        </w:rPr>
      </w:pPr>
    </w:p>
    <w:p w:rsidR="00D9417D" w:rsidRPr="005065F4" w:rsidRDefault="00D9417D" w:rsidP="00FA3019">
      <w:pPr>
        <w:rPr>
          <w:rFonts w:ascii="Bookman Old Style" w:hAnsi="Bookman Old Style"/>
          <w:b/>
          <w:sz w:val="24"/>
        </w:rPr>
      </w:pPr>
    </w:p>
    <w:p w:rsidR="00D9417D" w:rsidRDefault="00D9417D" w:rsidP="00FA3019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  <w:lang w:val="en-US"/>
        </w:rPr>
        <w:t>IV</w:t>
      </w:r>
      <w:r>
        <w:rPr>
          <w:rFonts w:ascii="Bookman Old Style" w:hAnsi="Bookman Old Style"/>
          <w:b/>
          <w:sz w:val="24"/>
        </w:rPr>
        <w:t>. Специальная техника</w:t>
      </w:r>
    </w:p>
    <w:p w:rsidR="00D9417D" w:rsidRDefault="00D9417D" w:rsidP="00FA3019">
      <w:pPr>
        <w:rPr>
          <w:rFonts w:ascii="Bookman Old Style" w:hAnsi="Bookman Old Style"/>
          <w:b/>
          <w:sz w:val="24"/>
        </w:rPr>
      </w:pP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b/>
          <w:sz w:val="24"/>
        </w:rPr>
        <w:t xml:space="preserve">      </w:t>
      </w:r>
      <w:r>
        <w:rPr>
          <w:rFonts w:ascii="Bookman Old Style" w:hAnsi="Bookman Old Style"/>
          <w:sz w:val="24"/>
        </w:rPr>
        <w:t xml:space="preserve"> Освобождение от захватов</w:t>
      </w:r>
    </w:p>
    <w:p w:rsidR="00D9417D" w:rsidRDefault="00D9417D" w:rsidP="00FA3019">
      <w:pPr>
        <w:rPr>
          <w:rFonts w:ascii="Bookman Old Style" w:hAnsi="Bookman Old Style"/>
          <w:sz w:val="24"/>
        </w:rPr>
      </w:pP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1. Захват руками  за руки спереди</w:t>
      </w:r>
    </w:p>
    <w:p w:rsidR="00D9417D" w:rsidRDefault="00D9417D" w:rsidP="00A138F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2.</w:t>
      </w:r>
      <w:r w:rsidRPr="00A138FF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Захват руками  за руки сзади</w:t>
      </w:r>
    </w:p>
    <w:p w:rsidR="00D9417D" w:rsidRPr="00FA3019" w:rsidRDefault="00D9417D" w:rsidP="00A138F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3. Отбивы захватов</w:t>
      </w:r>
    </w:p>
    <w:p w:rsidR="00D9417D" w:rsidRDefault="00D9417D" w:rsidP="00FA3019">
      <w:pPr>
        <w:pStyle w:val="Heading5"/>
        <w:rPr>
          <w:rFonts w:ascii="Bookman Old Style" w:hAnsi="Bookman Old Style"/>
          <w:sz w:val="24"/>
          <w:lang w:val="ru-RU"/>
        </w:rPr>
      </w:pPr>
    </w:p>
    <w:p w:rsidR="00D9417D" w:rsidRDefault="00D9417D" w:rsidP="00FA3019">
      <w:pPr>
        <w:pStyle w:val="Heading5"/>
        <w:rPr>
          <w:rFonts w:ascii="Bookman Old Style" w:hAnsi="Bookman Old Style"/>
          <w:b w:val="0"/>
          <w:sz w:val="24"/>
          <w:lang w:val="ru-RU"/>
        </w:rPr>
      </w:pPr>
      <w:r>
        <w:rPr>
          <w:rFonts w:ascii="Bookman Old Style" w:hAnsi="Bookman Old Style"/>
          <w:sz w:val="24"/>
        </w:rPr>
        <w:t>V</w:t>
      </w:r>
      <w:r w:rsidRPr="00FA3019">
        <w:rPr>
          <w:rFonts w:ascii="Bookman Old Style" w:hAnsi="Bookman Old Style"/>
          <w:sz w:val="24"/>
          <w:lang w:val="ru-RU"/>
        </w:rPr>
        <w:t>.</w:t>
      </w:r>
      <w:r>
        <w:rPr>
          <w:rFonts w:ascii="Bookman Old Style" w:hAnsi="Bookman Old Style"/>
          <w:sz w:val="24"/>
          <w:lang w:val="ru-RU"/>
        </w:rPr>
        <w:t xml:space="preserve"> Тест  </w:t>
      </w: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</w:t>
      </w: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10\15</w:t>
      </w:r>
      <w:r w:rsidRPr="005065F4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отжиманий на кулаках</w:t>
      </w: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20\30 приседаний</w:t>
      </w:r>
    </w:p>
    <w:p w:rsidR="00D9417D" w:rsidRPr="00793BE9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10\15 качание пресса </w:t>
      </w:r>
    </w:p>
    <w:p w:rsidR="00D9417D" w:rsidRPr="007F6CFF" w:rsidRDefault="00D9417D" w:rsidP="00FA3019">
      <w:pPr>
        <w:rPr>
          <w:rFonts w:ascii="Bookman Old Style" w:hAnsi="Bookman Old Style"/>
          <w:sz w:val="24"/>
        </w:rPr>
      </w:pPr>
    </w:p>
    <w:p w:rsidR="00D9417D" w:rsidRDefault="00D9417D" w:rsidP="00FA3019">
      <w:pPr>
        <w:rPr>
          <w:rFonts w:ascii="Bookman Old Style" w:hAnsi="Bookman Old Style"/>
          <w:sz w:val="24"/>
        </w:rPr>
      </w:pPr>
    </w:p>
    <w:p w:rsidR="00D9417D" w:rsidRDefault="00D9417D" w:rsidP="00FA3019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  <w:lang w:val="en-US"/>
        </w:rPr>
        <w:t>VI</w:t>
      </w:r>
      <w:r>
        <w:rPr>
          <w:rFonts w:ascii="Bookman Old Style" w:hAnsi="Bookman Old Style"/>
          <w:b/>
          <w:sz w:val="24"/>
        </w:rPr>
        <w:t>. Теория</w:t>
      </w: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</w:t>
      </w:r>
    </w:p>
    <w:p w:rsidR="00D9417D" w:rsidRDefault="00D9417D" w:rsidP="00FA3019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1. Счет</w:t>
      </w:r>
    </w:p>
    <w:p w:rsidR="00D9417D" w:rsidRDefault="00D9417D" w:rsidP="00FA3019">
      <w:pPr>
        <w:ind w:left="36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2. Название техники</w:t>
      </w:r>
    </w:p>
    <w:p w:rsidR="00D9417D" w:rsidRDefault="00D9417D" w:rsidP="00FA3019">
      <w:pPr>
        <w:ind w:left="36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3. Правело поведения в ДОДЗЕ</w:t>
      </w:r>
    </w:p>
    <w:p w:rsidR="00D9417D" w:rsidRPr="0024462A" w:rsidRDefault="00D9417D" w:rsidP="00FA3019"/>
    <w:p w:rsidR="00D9417D" w:rsidRDefault="00D9417D" w:rsidP="00FA3019">
      <w:pPr>
        <w:pStyle w:val="Heading1"/>
        <w:rPr>
          <w:rFonts w:ascii="Bookman Old Style" w:hAnsi="Bookman Old Style"/>
          <w:sz w:val="24"/>
        </w:rPr>
      </w:pPr>
      <w:r>
        <w:rPr>
          <w:rFonts w:ascii="Bookman Old Style" w:hAnsi="Bookman Old Style"/>
          <w:b w:val="0"/>
          <w:sz w:val="24"/>
        </w:rPr>
        <w:t xml:space="preserve"> </w:t>
      </w:r>
      <w:r>
        <w:rPr>
          <w:rFonts w:ascii="Bookman Old Style" w:hAnsi="Bookman Old Style"/>
          <w:sz w:val="24"/>
        </w:rPr>
        <w:t>V</w:t>
      </w:r>
      <w:r>
        <w:rPr>
          <w:rFonts w:ascii="Bookman Old Style" w:hAnsi="Bookman Old Style"/>
          <w:sz w:val="24"/>
          <w:lang w:val="en-US"/>
        </w:rPr>
        <w:t>II</w:t>
      </w:r>
      <w:r w:rsidRPr="005065F4"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 xml:space="preserve"> Словарь</w:t>
      </w:r>
    </w:p>
    <w:p w:rsidR="00D9417D" w:rsidRPr="00A01368" w:rsidRDefault="00D9417D" w:rsidP="00A01368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 </w:t>
      </w:r>
      <w:r w:rsidRPr="00A01368">
        <w:rPr>
          <w:sz w:val="16"/>
          <w:szCs w:val="16"/>
        </w:rPr>
        <w:t xml:space="preserve"> </w:t>
      </w:r>
    </w:p>
    <w:p w:rsidR="00D9417D" w:rsidRPr="00A01368" w:rsidRDefault="00D9417D" w:rsidP="00A01368">
      <w:pPr>
        <w:pStyle w:val="NormalWeb"/>
        <w:rPr>
          <w:sz w:val="18"/>
          <w:szCs w:val="18"/>
        </w:rPr>
      </w:pPr>
      <w:r w:rsidRPr="00A01368">
        <w:rPr>
          <w:b/>
          <w:bCs/>
          <w:sz w:val="18"/>
          <w:szCs w:val="18"/>
        </w:rPr>
        <w:t>ГОРЭЙ - КОМАНДЫ </w:t>
      </w:r>
      <w:r w:rsidRPr="00A01368">
        <w:rPr>
          <w:sz w:val="18"/>
          <w:szCs w:val="18"/>
        </w:rPr>
        <w:t xml:space="preserve">                                         </w:t>
      </w:r>
    </w:p>
    <w:p w:rsidR="00D9417D" w:rsidRDefault="00D9417D" w:rsidP="00A01368">
      <w:pPr>
        <w:pStyle w:val="NormalWeb"/>
      </w:pPr>
      <w:r>
        <w:rPr>
          <w:i/>
          <w:iCs/>
        </w:rPr>
        <w:t>йой</w:t>
      </w:r>
      <w:r>
        <w:t xml:space="preserve"> - приготовиться                                             </w:t>
      </w:r>
      <w:r>
        <w:br/>
      </w:r>
      <w:r>
        <w:rPr>
          <w:i/>
          <w:iCs/>
        </w:rPr>
        <w:t>ямэ</w:t>
      </w:r>
      <w:r>
        <w:t xml:space="preserve"> - стоп                                                              </w:t>
      </w:r>
      <w:r>
        <w:br/>
      </w:r>
      <w:r>
        <w:rPr>
          <w:i/>
          <w:iCs/>
        </w:rPr>
        <w:t>маваттэ</w:t>
      </w:r>
      <w:r>
        <w:t xml:space="preserve"> - поворот                                                 </w:t>
      </w:r>
      <w:r>
        <w:br/>
      </w:r>
      <w:r>
        <w:rPr>
          <w:i/>
          <w:iCs/>
        </w:rPr>
        <w:t xml:space="preserve">киай ирэтэ </w:t>
      </w:r>
      <w:r>
        <w:t>- крик                                                  </w:t>
      </w:r>
      <w:r>
        <w:br/>
      </w:r>
      <w:r>
        <w:rPr>
          <w:i/>
          <w:iCs/>
        </w:rPr>
        <w:t>мокусо</w:t>
      </w:r>
      <w:r>
        <w:t xml:space="preserve"> - закрыть глаза, медитация                     </w:t>
      </w:r>
      <w:r>
        <w:br/>
      </w:r>
      <w:r>
        <w:rPr>
          <w:i/>
          <w:iCs/>
        </w:rPr>
        <w:t>мокусо ямэ</w:t>
      </w:r>
      <w:r>
        <w:t xml:space="preserve"> - закончить медитацию                    </w:t>
      </w:r>
      <w:r>
        <w:br/>
      </w:r>
      <w:r>
        <w:rPr>
          <w:i/>
          <w:iCs/>
        </w:rPr>
        <w:t>сэнсэй ни рэй</w:t>
      </w:r>
      <w:r>
        <w:t xml:space="preserve"> - поклон учителю                         </w:t>
      </w:r>
      <w:r>
        <w:br/>
      </w:r>
      <w:r>
        <w:rPr>
          <w:i/>
          <w:iCs/>
        </w:rPr>
        <w:t>сэнпай ни рэй</w:t>
      </w:r>
      <w:r>
        <w:t xml:space="preserve"> - поклон старшему                        </w:t>
      </w:r>
      <w:r>
        <w:br/>
      </w:r>
      <w:r>
        <w:rPr>
          <w:i/>
          <w:iCs/>
        </w:rPr>
        <w:t>отагай ни рэй</w:t>
      </w:r>
      <w:r>
        <w:t xml:space="preserve"> - поклон всем</w:t>
      </w:r>
      <w:r>
        <w:br/>
      </w:r>
      <w:r>
        <w:rPr>
          <w:i/>
          <w:iCs/>
        </w:rPr>
        <w:t xml:space="preserve"> шомони ни рэй</w:t>
      </w:r>
      <w:r>
        <w:t xml:space="preserve"> - поклон почетному месту</w:t>
      </w:r>
      <w:r>
        <w:br/>
      </w:r>
      <w:r>
        <w:br/>
      </w:r>
    </w:p>
    <w:p w:rsidR="00D9417D" w:rsidRDefault="00D9417D" w:rsidP="00A01368">
      <w:pPr>
        <w:pStyle w:val="NormalWeb"/>
      </w:pPr>
      <w:r w:rsidRPr="00A01368">
        <w:rPr>
          <w:b/>
          <w:bCs/>
          <w:sz w:val="18"/>
          <w:szCs w:val="18"/>
        </w:rPr>
        <w:t>КАТЗУ - СЧЁТ</w:t>
      </w:r>
      <w:r>
        <w:t xml:space="preserve"> </w:t>
      </w:r>
    </w:p>
    <w:p w:rsidR="00D9417D" w:rsidRDefault="00D9417D" w:rsidP="00A01368">
      <w:pPr>
        <w:pStyle w:val="NormalWeb"/>
        <w:rPr>
          <w:bCs/>
          <w:sz w:val="16"/>
          <w:szCs w:val="16"/>
        </w:rPr>
      </w:pPr>
      <w:r>
        <w:rPr>
          <w:i/>
          <w:iCs/>
        </w:rPr>
        <w:t>1-ичи</w:t>
      </w:r>
      <w:r>
        <w:t xml:space="preserve"> - один</w:t>
      </w:r>
      <w:r>
        <w:br/>
      </w:r>
      <w:r>
        <w:rPr>
          <w:i/>
          <w:iCs/>
        </w:rPr>
        <w:t>2-ни</w:t>
      </w:r>
      <w:r>
        <w:t xml:space="preserve"> - два</w:t>
      </w:r>
      <w:r>
        <w:br/>
      </w:r>
      <w:r>
        <w:rPr>
          <w:i/>
          <w:iCs/>
        </w:rPr>
        <w:t>3-сан</w:t>
      </w:r>
      <w:r>
        <w:t xml:space="preserve"> - три</w:t>
      </w:r>
      <w:r>
        <w:br/>
      </w:r>
      <w:r>
        <w:rPr>
          <w:i/>
          <w:iCs/>
        </w:rPr>
        <w:t>4-си</w:t>
      </w:r>
      <w:r>
        <w:t xml:space="preserve"> - четыре</w:t>
      </w:r>
      <w:r>
        <w:br/>
      </w:r>
      <w:r>
        <w:rPr>
          <w:i/>
          <w:iCs/>
        </w:rPr>
        <w:t>5-го</w:t>
      </w:r>
      <w:r>
        <w:t xml:space="preserve"> - пять</w:t>
      </w:r>
      <w:r>
        <w:br/>
      </w:r>
      <w:r>
        <w:rPr>
          <w:i/>
          <w:iCs/>
        </w:rPr>
        <w:t xml:space="preserve">6-року </w:t>
      </w:r>
      <w:r>
        <w:t>- шесть</w:t>
      </w:r>
      <w:r>
        <w:br/>
      </w:r>
      <w:r>
        <w:rPr>
          <w:i/>
          <w:iCs/>
        </w:rPr>
        <w:t>7-сити</w:t>
      </w:r>
      <w:r>
        <w:t xml:space="preserve"> - семь</w:t>
      </w:r>
      <w:r>
        <w:br/>
      </w:r>
      <w:r>
        <w:rPr>
          <w:i/>
          <w:iCs/>
        </w:rPr>
        <w:t>8-хати</w:t>
      </w:r>
      <w:r>
        <w:t xml:space="preserve"> - восемь</w:t>
      </w:r>
      <w:r>
        <w:br/>
      </w:r>
      <w:r>
        <w:rPr>
          <w:i/>
          <w:iCs/>
        </w:rPr>
        <w:t>9-ку(ю)</w:t>
      </w:r>
      <w:r>
        <w:t xml:space="preserve"> - девять</w:t>
      </w:r>
      <w:r>
        <w:br/>
      </w:r>
      <w:r>
        <w:rPr>
          <w:i/>
          <w:iCs/>
        </w:rPr>
        <w:t>10-дзю</w:t>
      </w:r>
      <w:r>
        <w:t xml:space="preserve"> - десять</w:t>
      </w:r>
      <w:r>
        <w:br/>
      </w:r>
      <w:r>
        <w:rPr>
          <w:i/>
          <w:iCs/>
        </w:rPr>
        <w:t>20-нидзю</w:t>
      </w:r>
      <w:r>
        <w:t xml:space="preserve"> - двадцать</w:t>
      </w:r>
      <w:r>
        <w:br/>
      </w:r>
      <w:r>
        <w:rPr>
          <w:i/>
          <w:iCs/>
        </w:rPr>
        <w:t>30-сандзю</w:t>
      </w:r>
      <w:r>
        <w:t xml:space="preserve"> – тридцать</w:t>
      </w:r>
    </w:p>
    <w:p w:rsidR="00D9417D" w:rsidRDefault="00D9417D" w:rsidP="00690A61">
      <w:pPr>
        <w:pStyle w:val="NormalWeb"/>
        <w:rPr>
          <w:sz w:val="16"/>
          <w:szCs w:val="16"/>
        </w:rPr>
      </w:pPr>
      <w:r w:rsidRPr="00171580">
        <w:t>100-</w:t>
      </w:r>
      <w:r>
        <w:rPr>
          <w:i/>
          <w:iCs/>
        </w:rPr>
        <w:t>хайкю</w:t>
      </w:r>
      <w:r>
        <w:t xml:space="preserve"> - сто</w:t>
      </w:r>
      <w:r>
        <w:br/>
      </w:r>
      <w:r>
        <w:rPr>
          <w:i/>
          <w:iCs/>
        </w:rPr>
        <w:t>цуки</w:t>
      </w:r>
      <w:r>
        <w:t xml:space="preserve"> - проникающий удар рукой              </w:t>
      </w:r>
      <w:r>
        <w:br/>
      </w:r>
      <w:r>
        <w:rPr>
          <w:i/>
          <w:iCs/>
        </w:rPr>
        <w:t>гери</w:t>
      </w:r>
      <w:r>
        <w:t xml:space="preserve"> - нога                                                 </w:t>
      </w:r>
      <w:r>
        <w:br/>
      </w:r>
      <w:r>
        <w:rPr>
          <w:i/>
          <w:iCs/>
        </w:rPr>
        <w:t xml:space="preserve">нихон цуки </w:t>
      </w:r>
      <w:r>
        <w:t>- два удара рукой                               </w:t>
      </w:r>
      <w:r>
        <w:br/>
      </w:r>
      <w:r>
        <w:rPr>
          <w:i/>
          <w:iCs/>
        </w:rPr>
        <w:t xml:space="preserve">ой цуки </w:t>
      </w:r>
      <w:r>
        <w:t>- удар «одноимённой» рукой</w:t>
      </w:r>
      <w:r>
        <w:br/>
      </w:r>
      <w:r>
        <w:rPr>
          <w:i/>
          <w:iCs/>
        </w:rPr>
        <w:t>гяку цуки</w:t>
      </w:r>
      <w:r>
        <w:t xml:space="preserve"> - удар «разноимённой» рукой</w:t>
      </w:r>
      <w:r>
        <w:br/>
      </w:r>
      <w:r>
        <w:rPr>
          <w:i/>
          <w:iCs/>
        </w:rPr>
        <w:t xml:space="preserve">санбон цуки </w:t>
      </w:r>
      <w:r>
        <w:t>- три удара рукой</w:t>
      </w:r>
      <w:r>
        <w:br/>
      </w:r>
      <w:r>
        <w:rPr>
          <w:i/>
          <w:iCs/>
        </w:rPr>
        <w:t>йой дачи</w:t>
      </w:r>
      <w:r>
        <w:t xml:space="preserve"> - стойка готовности</w:t>
      </w:r>
      <w:r>
        <w:br/>
      </w:r>
      <w:r>
        <w:rPr>
          <w:color w:val="000000"/>
          <w:shd w:val="clear" w:color="auto" w:fill="FFFFFF"/>
        </w:rPr>
        <w:t>м</w:t>
      </w:r>
      <w:r w:rsidRPr="00690A61">
        <w:rPr>
          <w:color w:val="000000"/>
          <w:shd w:val="clear" w:color="auto" w:fill="FFFFFF"/>
        </w:rPr>
        <w:t>усуби-</w:t>
      </w:r>
      <w:r>
        <w:rPr>
          <w:color w:val="000000"/>
          <w:shd w:val="clear" w:color="auto" w:fill="FFFFFF"/>
        </w:rPr>
        <w:t>дачи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– пятки вместе, носки развернуты</w:t>
      </w:r>
    </w:p>
    <w:p w:rsidR="00D9417D" w:rsidRPr="00413CBB" w:rsidRDefault="00D9417D" w:rsidP="00690A61">
      <w:pPr>
        <w:pStyle w:val="NormalWeb"/>
        <w:rPr>
          <w:sz w:val="16"/>
          <w:szCs w:val="16"/>
        </w:rPr>
      </w:pPr>
      <w:r>
        <w:rPr>
          <w:bCs/>
          <w:i/>
        </w:rPr>
        <w:t>о</w:t>
      </w:r>
      <w:r w:rsidRPr="00413CBB">
        <w:rPr>
          <w:bCs/>
          <w:i/>
        </w:rPr>
        <w:t>би</w:t>
      </w:r>
      <w:r>
        <w:rPr>
          <w:bCs/>
          <w:i/>
        </w:rPr>
        <w:t xml:space="preserve"> </w:t>
      </w:r>
      <w:r w:rsidRPr="00451DD2">
        <w:rPr>
          <w:bCs/>
          <w:sz w:val="20"/>
          <w:szCs w:val="20"/>
        </w:rPr>
        <w:t>-  ПОЯСА</w:t>
      </w:r>
      <w:r w:rsidRPr="00A01368">
        <w:rPr>
          <w:bCs/>
          <w:sz w:val="16"/>
          <w:szCs w:val="16"/>
        </w:rPr>
        <w:t>  </w:t>
      </w:r>
      <w:r w:rsidRPr="00A01368">
        <w:rPr>
          <w:sz w:val="16"/>
          <w:szCs w:val="16"/>
        </w:rPr>
        <w:t>                       </w:t>
      </w:r>
    </w:p>
    <w:p w:rsidR="00D9417D" w:rsidRPr="00690A61" w:rsidRDefault="00D9417D" w:rsidP="005C15A2">
      <w:pPr>
        <w:ind w:left="-1276"/>
      </w:pPr>
      <w:r w:rsidRPr="005C15A2">
        <w:rPr>
          <w:noProof/>
        </w:rPr>
        <w:object w:dxaOrig="11249" w:dyaOrig="15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5pt;height:772.5pt" o:ole="">
            <v:imagedata r:id="rId5" o:title=""/>
          </v:shape>
          <o:OLEObject Type="Embed" ProgID="Word.Document.12" ShapeID="_x0000_i1025" DrawAspect="Content" ObjectID="_1648559814" r:id="rId6"/>
        </w:object>
      </w:r>
    </w:p>
    <w:sectPr w:rsidR="00D9417D" w:rsidRPr="00690A61" w:rsidSect="00690A61">
      <w:pgSz w:w="11906" w:h="16838"/>
      <w:pgMar w:top="568" w:right="85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72AB"/>
    <w:multiLevelType w:val="hybridMultilevel"/>
    <w:tmpl w:val="DEA060A4"/>
    <w:lvl w:ilvl="0" w:tplc="6A9C84A2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019"/>
    <w:rsid w:val="00020A39"/>
    <w:rsid w:val="00027840"/>
    <w:rsid w:val="00086073"/>
    <w:rsid w:val="000E2926"/>
    <w:rsid w:val="001162CF"/>
    <w:rsid w:val="001407D1"/>
    <w:rsid w:val="00154753"/>
    <w:rsid w:val="00166410"/>
    <w:rsid w:val="00171580"/>
    <w:rsid w:val="0018301A"/>
    <w:rsid w:val="001C2FE1"/>
    <w:rsid w:val="001D6378"/>
    <w:rsid w:val="001F0BCD"/>
    <w:rsid w:val="00234D25"/>
    <w:rsid w:val="00240D57"/>
    <w:rsid w:val="0024462A"/>
    <w:rsid w:val="0027598B"/>
    <w:rsid w:val="00292303"/>
    <w:rsid w:val="002A2189"/>
    <w:rsid w:val="002C2F8B"/>
    <w:rsid w:val="002D0DED"/>
    <w:rsid w:val="002E572E"/>
    <w:rsid w:val="00300230"/>
    <w:rsid w:val="00321943"/>
    <w:rsid w:val="00325F6B"/>
    <w:rsid w:val="0037166D"/>
    <w:rsid w:val="00384978"/>
    <w:rsid w:val="003A4B56"/>
    <w:rsid w:val="003C46BC"/>
    <w:rsid w:val="00413CBB"/>
    <w:rsid w:val="00451DD2"/>
    <w:rsid w:val="00456D78"/>
    <w:rsid w:val="00470F9D"/>
    <w:rsid w:val="004B3E2D"/>
    <w:rsid w:val="004C4101"/>
    <w:rsid w:val="005065F4"/>
    <w:rsid w:val="00516A9F"/>
    <w:rsid w:val="00526851"/>
    <w:rsid w:val="00572350"/>
    <w:rsid w:val="005A2258"/>
    <w:rsid w:val="005C15A2"/>
    <w:rsid w:val="00624615"/>
    <w:rsid w:val="0062692F"/>
    <w:rsid w:val="00690A61"/>
    <w:rsid w:val="00701387"/>
    <w:rsid w:val="00793BE9"/>
    <w:rsid w:val="007A22E7"/>
    <w:rsid w:val="007D6809"/>
    <w:rsid w:val="007F6CFF"/>
    <w:rsid w:val="00842F5C"/>
    <w:rsid w:val="00850DC2"/>
    <w:rsid w:val="00871F01"/>
    <w:rsid w:val="009039E6"/>
    <w:rsid w:val="009074AC"/>
    <w:rsid w:val="009510F6"/>
    <w:rsid w:val="00973E7F"/>
    <w:rsid w:val="009D5510"/>
    <w:rsid w:val="00A01368"/>
    <w:rsid w:val="00A12184"/>
    <w:rsid w:val="00A138FF"/>
    <w:rsid w:val="00A33C26"/>
    <w:rsid w:val="00AC12C8"/>
    <w:rsid w:val="00B0267C"/>
    <w:rsid w:val="00B23CBF"/>
    <w:rsid w:val="00B50836"/>
    <w:rsid w:val="00B54CAD"/>
    <w:rsid w:val="00BD251D"/>
    <w:rsid w:val="00BD7881"/>
    <w:rsid w:val="00BE4BD4"/>
    <w:rsid w:val="00C13369"/>
    <w:rsid w:val="00C15ED8"/>
    <w:rsid w:val="00CD235D"/>
    <w:rsid w:val="00D14599"/>
    <w:rsid w:val="00D35E04"/>
    <w:rsid w:val="00D9417D"/>
    <w:rsid w:val="00E022BC"/>
    <w:rsid w:val="00E15869"/>
    <w:rsid w:val="00E21E62"/>
    <w:rsid w:val="00E965F1"/>
    <w:rsid w:val="00F953D4"/>
    <w:rsid w:val="00FA3019"/>
    <w:rsid w:val="00FE3B66"/>
    <w:rsid w:val="00FE4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019"/>
    <w:rPr>
      <w:rFonts w:ascii="Garamond" w:eastAsia="Times New Roman" w:hAnsi="Garamond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3019"/>
    <w:pPr>
      <w:keepNext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A3019"/>
    <w:pPr>
      <w:keepNext/>
      <w:outlineLvl w:val="1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A3019"/>
    <w:pPr>
      <w:keepNext/>
      <w:outlineLvl w:val="4"/>
    </w:pPr>
    <w:rPr>
      <w:rFonts w:ascii="Times New Roman" w:hAnsi="Times New Roman"/>
      <w:b/>
      <w:sz w:val="2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A3019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A301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A3019"/>
    <w:rPr>
      <w:rFonts w:ascii="Times New Roman" w:hAnsi="Times New Roman" w:cs="Times New Roman"/>
      <w:b/>
      <w:sz w:val="20"/>
      <w:szCs w:val="20"/>
      <w:lang w:val="en-US" w:eastAsia="ru-RU"/>
    </w:rPr>
  </w:style>
  <w:style w:type="paragraph" w:styleId="Caption">
    <w:name w:val="caption"/>
    <w:basedOn w:val="Normal"/>
    <w:uiPriority w:val="99"/>
    <w:qFormat/>
    <w:rsid w:val="00FA3019"/>
    <w:pPr>
      <w:jc w:val="center"/>
    </w:pPr>
    <w:rPr>
      <w:rFonts w:ascii="Times New Roman" w:hAnsi="Times New Roman"/>
      <w:b/>
      <w:sz w:val="24"/>
      <w:u w:val="single"/>
    </w:rPr>
  </w:style>
  <w:style w:type="paragraph" w:styleId="ListParagraph">
    <w:name w:val="List Paragraph"/>
    <w:basedOn w:val="Normal"/>
    <w:uiPriority w:val="99"/>
    <w:qFormat/>
    <w:rsid w:val="00456D78"/>
    <w:pPr>
      <w:ind w:left="720"/>
      <w:contextualSpacing/>
    </w:pPr>
  </w:style>
  <w:style w:type="paragraph" w:styleId="NormalWeb">
    <w:name w:val="Normal (Web)"/>
    <w:basedOn w:val="Normal"/>
    <w:uiPriority w:val="99"/>
    <w:rsid w:val="00A01368"/>
    <w:pPr>
      <w:spacing w:before="54" w:after="54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14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59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405</Words>
  <Characters>2315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Admin</cp:lastModifiedBy>
  <cp:revision>3</cp:revision>
  <cp:lastPrinted>2011-03-16T09:35:00Z</cp:lastPrinted>
  <dcterms:created xsi:type="dcterms:W3CDTF">2020-04-03T07:53:00Z</dcterms:created>
  <dcterms:modified xsi:type="dcterms:W3CDTF">2020-04-16T13:30:00Z</dcterms:modified>
</cp:coreProperties>
</file>